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839" w:rsidRPr="00EF0ADA" w:rsidRDefault="008444A9" w:rsidP="00EF0ADA">
      <w:pPr>
        <w:spacing w:after="0"/>
        <w:jc w:val="center"/>
        <w:rPr>
          <w:rFonts w:ascii="Segoe Script" w:hAnsi="Segoe Script"/>
          <w:b/>
          <w:color w:val="632423" w:themeColor="accent2" w:themeShade="80"/>
        </w:rPr>
      </w:pPr>
      <w:r w:rsidRPr="00EF0ADA">
        <w:rPr>
          <w:rFonts w:ascii="Segoe Script" w:hAnsi="Segoe Script" w:cs="Times New Roman"/>
          <w:b/>
          <w:color w:val="632423" w:themeColor="accent2" w:themeShade="80"/>
          <w:sz w:val="28"/>
          <w:szCs w:val="28"/>
        </w:rPr>
        <w:t>Уважаемые родители, предлагаем вам занимательный материал</w:t>
      </w:r>
    </w:p>
    <w:p w:rsidR="003D6035" w:rsidRDefault="008444A9" w:rsidP="00EF0ADA">
      <w:pPr>
        <w:spacing w:after="0"/>
        <w:jc w:val="center"/>
        <w:rPr>
          <w:rFonts w:ascii="Segoe Script" w:hAnsi="Segoe Script" w:cs="Times New Roman"/>
          <w:b/>
          <w:color w:val="632423" w:themeColor="accent2" w:themeShade="80"/>
          <w:sz w:val="28"/>
          <w:szCs w:val="28"/>
        </w:rPr>
      </w:pPr>
      <w:r w:rsidRPr="00EF0ADA">
        <w:rPr>
          <w:rFonts w:ascii="Segoe Script" w:hAnsi="Segoe Script" w:cs="Times New Roman"/>
          <w:b/>
          <w:color w:val="632423" w:themeColor="accent2" w:themeShade="80"/>
          <w:sz w:val="28"/>
          <w:szCs w:val="28"/>
        </w:rPr>
        <w:t xml:space="preserve">для приятной умственной гимнастики, </w:t>
      </w:r>
    </w:p>
    <w:p w:rsidR="008444A9" w:rsidRPr="00EF0ADA" w:rsidRDefault="008444A9" w:rsidP="00EF0ADA">
      <w:pPr>
        <w:spacing w:after="0"/>
        <w:jc w:val="center"/>
        <w:rPr>
          <w:rFonts w:ascii="Segoe Script" w:hAnsi="Segoe Script" w:cs="Times New Roman"/>
          <w:color w:val="632423" w:themeColor="accent2" w:themeShade="80"/>
          <w:sz w:val="28"/>
          <w:szCs w:val="28"/>
        </w:rPr>
      </w:pPr>
      <w:bookmarkStart w:id="0" w:name="_GoBack"/>
      <w:bookmarkEnd w:id="0"/>
      <w:r w:rsidRPr="00EF0ADA">
        <w:rPr>
          <w:rFonts w:ascii="Segoe Script" w:hAnsi="Segoe Script" w:cs="Times New Roman"/>
          <w:b/>
          <w:color w:val="632423" w:themeColor="accent2" w:themeShade="80"/>
          <w:sz w:val="28"/>
          <w:szCs w:val="28"/>
        </w:rPr>
        <w:t>для тренировки сообразительности, находчивости, развития логического экономического мышлениявашего ребенка.</w:t>
      </w:r>
    </w:p>
    <w:p w:rsidR="00582546" w:rsidRDefault="00582546" w:rsidP="00582546">
      <w:pPr>
        <w:rPr>
          <w:rFonts w:ascii="Segoe Script" w:hAnsi="Segoe Script" w:cs="Times New Roman"/>
          <w:b/>
          <w:color w:val="C0504D" w:themeColor="accent2"/>
          <w:sz w:val="36"/>
          <w:szCs w:val="36"/>
        </w:rPr>
      </w:pPr>
    </w:p>
    <w:p w:rsidR="00582546" w:rsidRDefault="00582546" w:rsidP="00EF0ADA">
      <w:pPr>
        <w:jc w:val="center"/>
        <w:rPr>
          <w:rFonts w:ascii="Segoe Script" w:hAnsi="Segoe Script" w:cs="Times New Roman"/>
          <w:b/>
          <w:color w:val="C0504D" w:themeColor="accent2"/>
          <w:sz w:val="36"/>
          <w:szCs w:val="36"/>
        </w:rPr>
      </w:pPr>
    </w:p>
    <w:p w:rsidR="00557175" w:rsidRPr="007D0839" w:rsidRDefault="00EF0ADA" w:rsidP="00EF0ADA">
      <w:pPr>
        <w:jc w:val="center"/>
        <w:rPr>
          <w:rFonts w:ascii="Segoe Script" w:hAnsi="Segoe Script" w:cs="Times New Roman"/>
          <w:b/>
          <w:color w:val="C0504D" w:themeColor="accent2"/>
          <w:sz w:val="36"/>
          <w:szCs w:val="36"/>
        </w:rPr>
      </w:pPr>
      <w:r w:rsidRPr="00D050B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190500</wp:posOffset>
            </wp:positionV>
            <wp:extent cx="3191510" cy="2524760"/>
            <wp:effectExtent l="38100" t="19050" r="46990" b="847090"/>
            <wp:wrapThrough wrapText="bothSides">
              <wp:wrapPolygon edited="0">
                <wp:start x="645" y="-163"/>
                <wp:lineTo x="-258" y="-163"/>
                <wp:lineTo x="-258" y="28684"/>
                <wp:lineTo x="21789" y="28684"/>
                <wp:lineTo x="21789" y="1467"/>
                <wp:lineTo x="21531" y="815"/>
                <wp:lineTo x="20887" y="-163"/>
                <wp:lineTo x="645" y="-163"/>
              </wp:wrapPolygon>
            </wp:wrapThrough>
            <wp:docPr id="2" name="Рисунок 2" descr="https://ds05.infourok.ru/uploads/ex/0f4a/000f9fa9-94822f13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f4a/000f9fa9-94822f13/img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524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Segoe Script" w:hAnsi="Segoe Script" w:cs="Times New Roman"/>
          <w:b/>
          <w:color w:val="C0504D" w:themeColor="accent2"/>
          <w:sz w:val="36"/>
          <w:szCs w:val="36"/>
        </w:rPr>
        <w:t xml:space="preserve">Что </w:t>
      </w:r>
      <w:r w:rsidR="00DA7ED0">
        <w:rPr>
          <w:rFonts w:ascii="Segoe Script" w:hAnsi="Segoe Script" w:cs="Times New Roman"/>
          <w:b/>
          <w:color w:val="C0504D" w:themeColor="accent2"/>
          <w:sz w:val="36"/>
          <w:szCs w:val="36"/>
        </w:rPr>
        <w:t>бы это значило</w:t>
      </w:r>
      <w:r>
        <w:rPr>
          <w:rFonts w:ascii="Segoe Script" w:hAnsi="Segoe Script" w:cs="Times New Roman"/>
          <w:b/>
          <w:color w:val="C0504D" w:themeColor="accent2"/>
          <w:sz w:val="36"/>
          <w:szCs w:val="36"/>
        </w:rPr>
        <w:t>?</w:t>
      </w:r>
    </w:p>
    <w:p w:rsidR="00557175" w:rsidRPr="008444A9" w:rsidRDefault="00557175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8444A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Где хотенье, там и уменье.</w:t>
      </w:r>
    </w:p>
    <w:p w:rsidR="00557175" w:rsidRPr="008444A9" w:rsidRDefault="00557175" w:rsidP="008444A9">
      <w:pPr>
        <w:jc w:val="center"/>
        <w:rPr>
          <w:b/>
          <w:color w:val="943634" w:themeColor="accent2" w:themeShade="BF"/>
        </w:rPr>
      </w:pPr>
    </w:p>
    <w:p w:rsidR="00557175" w:rsidRPr="008444A9" w:rsidRDefault="00557175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8444A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Копеечка  к копеечке - рубль набегает.</w:t>
      </w:r>
    </w:p>
    <w:p w:rsidR="00557175" w:rsidRPr="008444A9" w:rsidRDefault="00557175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557175" w:rsidRPr="008444A9" w:rsidRDefault="00557175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8444A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Деньги – гости: то нет, то горсти.</w:t>
      </w:r>
    </w:p>
    <w:p w:rsidR="00557175" w:rsidRPr="008444A9" w:rsidRDefault="00557175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557175" w:rsidRPr="008444A9" w:rsidRDefault="00AE0E67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8444A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Собирай монеты медные – пригодятся в дни бедные.</w:t>
      </w:r>
    </w:p>
    <w:p w:rsidR="00557175" w:rsidRPr="008444A9" w:rsidRDefault="00557175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557175" w:rsidRPr="008444A9" w:rsidRDefault="00557175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8444A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Лишняя денежка карману не в тягость.</w:t>
      </w:r>
    </w:p>
    <w:p w:rsidR="00557175" w:rsidRPr="008444A9" w:rsidRDefault="00557175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557175" w:rsidRPr="008444A9" w:rsidRDefault="00AE0E67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8444A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Заработанная копейка гвоздем прибита, а даровая не задержится.</w:t>
      </w:r>
    </w:p>
    <w:p w:rsidR="00557175" w:rsidRPr="008444A9" w:rsidRDefault="00582546" w:rsidP="008444A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style="position:absolute;left:0;text-align:left;margin-left:295.6pt;margin-top:1.15pt;width:212.25pt;height:3.6pt;flip:y;z-index:2516838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coordsize="269557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" path="m357298,17483r1980979,l2338277,28236r-1980979,l357298,17483xe" fillcolor="#943634 [2405]" stroked="f" strokeweight="2pt">
            <v:path arrowok="t" o:connecttype="custom" o:connectlocs="357298,17483;2338277,17483;2338277,28236;357298,28236;357298,17483" o:connectangles="0,0,0,0,0"/>
          </v:shape>
        </w:pict>
      </w:r>
    </w:p>
    <w:p w:rsidR="007D0839" w:rsidRPr="007D0839" w:rsidRDefault="008444A9" w:rsidP="007D0839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Деньги счетом крепки</w:t>
      </w:r>
      <w:r w:rsidR="00EF0ADA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</w:p>
    <w:p w:rsidR="00EF0ADA" w:rsidRDefault="00EF0ADA" w:rsidP="00C418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</w:p>
    <w:p w:rsidR="00582546" w:rsidRDefault="00582546" w:rsidP="00C418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</w:p>
    <w:p w:rsidR="00582546" w:rsidRDefault="00582546" w:rsidP="00C418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</w:p>
    <w:p w:rsidR="00C4189A" w:rsidRPr="006379CD" w:rsidRDefault="00C4189A" w:rsidP="00C418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6379CD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lastRenderedPageBreak/>
        <w:t>МДОУ</w:t>
      </w:r>
    </w:p>
    <w:p w:rsidR="00C4189A" w:rsidRPr="006379CD" w:rsidRDefault="00C4189A" w:rsidP="00C418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6379CD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«Суксунский детский сад Улыбка»</w:t>
      </w:r>
    </w:p>
    <w:p w:rsidR="00C4189A" w:rsidRPr="006379CD" w:rsidRDefault="00C4189A" w:rsidP="00C418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6379CD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корпус № 1</w:t>
      </w:r>
    </w:p>
    <w:p w:rsidR="00C4189A" w:rsidRDefault="00E63A3F" w:rsidP="00637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A3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pict>
          <v:shape id="Минус 17" o:spid="_x0000_s1026" style="position:absolute;margin-left:21.2pt;margin-top:8.05pt;width:212.25pt;height:3.6pt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9557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" path="m357298,17483r1980979,l2338277,28236r-1980979,l357298,17483xe" fillcolor="#943634 [2405]" stroked="f" strokeweight="2pt">
            <v:path arrowok="t" o:connecttype="custom" o:connectlocs="357298,17483;2338277,17483;2338277,28236;357298,28236;357298,17483" o:connectangles="0,0,0,0,0"/>
          </v:shape>
        </w:pict>
      </w:r>
    </w:p>
    <w:p w:rsidR="00C4189A" w:rsidRDefault="00C4189A" w:rsidP="00C418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839" w:rsidRPr="00EF0ADA" w:rsidRDefault="007D0839" w:rsidP="007D0839">
      <w:pPr>
        <w:spacing w:after="0" w:line="240" w:lineRule="auto"/>
        <w:jc w:val="center"/>
        <w:rPr>
          <w:rFonts w:ascii="Segoe Script" w:hAnsi="Segoe Script"/>
          <w:b/>
          <w:color w:val="632423" w:themeColor="accent2" w:themeShade="80"/>
          <w:sz w:val="28"/>
          <w:szCs w:val="28"/>
        </w:rPr>
      </w:pPr>
      <w:r w:rsidRPr="00EF0ADA">
        <w:rPr>
          <w:rFonts w:ascii="Segoe Script" w:hAnsi="Segoe Script"/>
          <w:b/>
          <w:color w:val="632423" w:themeColor="accent2" w:themeShade="80"/>
          <w:sz w:val="28"/>
          <w:szCs w:val="28"/>
        </w:rPr>
        <w:t>Для детей</w:t>
      </w:r>
    </w:p>
    <w:p w:rsidR="007D0839" w:rsidRPr="00EF0ADA" w:rsidRDefault="007D0839" w:rsidP="007D0839">
      <w:pPr>
        <w:spacing w:after="0" w:line="240" w:lineRule="auto"/>
        <w:jc w:val="center"/>
        <w:rPr>
          <w:rFonts w:ascii="Segoe Script" w:hAnsi="Segoe Script"/>
          <w:b/>
          <w:color w:val="632423" w:themeColor="accent2" w:themeShade="80"/>
          <w:sz w:val="28"/>
          <w:szCs w:val="28"/>
        </w:rPr>
      </w:pPr>
      <w:r w:rsidRPr="00EF0ADA">
        <w:rPr>
          <w:rFonts w:ascii="Segoe Script" w:hAnsi="Segoe Script"/>
          <w:b/>
          <w:color w:val="632423" w:themeColor="accent2" w:themeShade="80"/>
          <w:sz w:val="28"/>
          <w:szCs w:val="28"/>
        </w:rPr>
        <w:t xml:space="preserve"> старшего дошкольного возраста </w:t>
      </w:r>
    </w:p>
    <w:p w:rsidR="007D0839" w:rsidRPr="00EF0ADA" w:rsidRDefault="007D0839" w:rsidP="007D0839">
      <w:pPr>
        <w:spacing w:after="0" w:line="240" w:lineRule="auto"/>
        <w:jc w:val="center"/>
        <w:rPr>
          <w:rFonts w:ascii="Segoe Script" w:hAnsi="Segoe Script"/>
          <w:b/>
          <w:color w:val="632423" w:themeColor="accent2" w:themeShade="80"/>
          <w:sz w:val="28"/>
          <w:szCs w:val="28"/>
        </w:rPr>
      </w:pPr>
      <w:r w:rsidRPr="00EF0ADA">
        <w:rPr>
          <w:rFonts w:ascii="Segoe Script" w:hAnsi="Segoe Script"/>
          <w:b/>
          <w:color w:val="632423" w:themeColor="accent2" w:themeShade="80"/>
          <w:sz w:val="28"/>
          <w:szCs w:val="28"/>
        </w:rPr>
        <w:t xml:space="preserve">и родителей </w:t>
      </w:r>
    </w:p>
    <w:p w:rsidR="007D0839" w:rsidRPr="00EF0ADA" w:rsidRDefault="007D0839" w:rsidP="007D0839">
      <w:pPr>
        <w:spacing w:after="0" w:line="240" w:lineRule="auto"/>
        <w:jc w:val="center"/>
        <w:rPr>
          <w:rFonts w:ascii="Segoe Script" w:hAnsi="Segoe Script"/>
          <w:b/>
          <w:color w:val="632423" w:themeColor="accent2" w:themeShade="80"/>
          <w:sz w:val="28"/>
          <w:szCs w:val="28"/>
        </w:rPr>
      </w:pPr>
      <w:r w:rsidRPr="00EF0ADA">
        <w:rPr>
          <w:rFonts w:ascii="Segoe Script" w:hAnsi="Segoe Script"/>
          <w:b/>
          <w:color w:val="632423" w:themeColor="accent2" w:themeShade="80"/>
          <w:sz w:val="28"/>
          <w:szCs w:val="28"/>
        </w:rPr>
        <w:t>с различной подготовкой  по экономике.</w:t>
      </w:r>
    </w:p>
    <w:p w:rsidR="00C4189A" w:rsidRDefault="00C4189A" w:rsidP="00C418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839" w:rsidRPr="00582546" w:rsidRDefault="007D0839" w:rsidP="007D083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</w:pPr>
      <w:r w:rsidRPr="00582546">
        <w:rPr>
          <w:rFonts w:ascii="Calibri" w:eastAsia="Times New Roman" w:hAnsi="Calibri" w:cs="Times New Roman"/>
          <w:b/>
          <w:i/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20320</wp:posOffset>
            </wp:positionV>
            <wp:extent cx="2962275" cy="2371725"/>
            <wp:effectExtent l="38100" t="19050" r="47625" b="752475"/>
            <wp:wrapThrough wrapText="bothSides">
              <wp:wrapPolygon edited="0">
                <wp:start x="972" y="-173"/>
                <wp:lineTo x="278" y="173"/>
                <wp:lineTo x="-278" y="1388"/>
                <wp:lineTo x="-278" y="20125"/>
                <wp:lineTo x="278" y="22034"/>
                <wp:lineTo x="-278" y="23769"/>
                <wp:lineTo x="-139" y="28453"/>
                <wp:lineTo x="21808" y="28453"/>
                <wp:lineTo x="21947" y="27759"/>
                <wp:lineTo x="21947" y="23595"/>
                <wp:lineTo x="21669" y="22728"/>
                <wp:lineTo x="21392" y="22034"/>
                <wp:lineTo x="21947" y="20299"/>
                <wp:lineTo x="21947" y="1388"/>
                <wp:lineTo x="21669" y="520"/>
                <wp:lineTo x="20836" y="-173"/>
                <wp:lineTo x="972" y="-173"/>
              </wp:wrapPolygon>
            </wp:wrapThrough>
            <wp:docPr id="1" name="Рисунок 1" descr="https://ds23.centerstart.ru/sites/ds23.centerstart.ru/files/dir/news/%D1%84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23.centerstart.ru/sites/ds23.centerstart.ru/files/dir/news/%D1%84%D0%B8%D0%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88" b="4663"/>
                    <a:stretch/>
                  </pic:blipFill>
                  <pic:spPr bwMode="auto">
                    <a:xfrm>
                      <a:off x="0" y="0"/>
                      <a:ext cx="2962275" cy="2371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C0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2546" w:rsidRPr="00582546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Дайджест составила</w:t>
      </w:r>
    </w:p>
    <w:p w:rsidR="00582546" w:rsidRPr="00582546" w:rsidRDefault="00582546" w:rsidP="007D083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</w:pPr>
      <w:r w:rsidRPr="00582546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Учитель-логопед</w:t>
      </w:r>
    </w:p>
    <w:p w:rsidR="00582546" w:rsidRPr="00582546" w:rsidRDefault="00582546" w:rsidP="007D083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</w:pPr>
      <w:r w:rsidRPr="00582546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Утемова Тамара Николаевна</w:t>
      </w:r>
    </w:p>
    <w:p w:rsidR="00582546" w:rsidRDefault="00582546" w:rsidP="007D08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0E67" w:rsidRDefault="00582546" w:rsidP="00EF0ADA">
      <w:pPr>
        <w:spacing w:after="0" w:line="240" w:lineRule="auto"/>
        <w:jc w:val="center"/>
        <w:rPr>
          <w:rFonts w:ascii="Segoe Script" w:hAnsi="Segoe Script" w:cs="Times New Roman"/>
          <w:b/>
          <w:color w:val="632423" w:themeColor="accent2" w:themeShade="80"/>
          <w:sz w:val="28"/>
          <w:szCs w:val="28"/>
        </w:rPr>
      </w:pPr>
      <w:r>
        <w:rPr>
          <w:rFonts w:ascii="Segoe Script" w:hAnsi="Segoe Script" w:cs="Times New Roman"/>
          <w:b/>
          <w:color w:val="632423" w:themeColor="accent2" w:themeShade="80"/>
          <w:sz w:val="28"/>
          <w:szCs w:val="28"/>
        </w:rPr>
        <w:t>2021 г</w:t>
      </w:r>
    </w:p>
    <w:p w:rsidR="00582546" w:rsidRPr="00EF0ADA" w:rsidRDefault="00582546" w:rsidP="00EF0ADA">
      <w:pPr>
        <w:spacing w:after="0" w:line="240" w:lineRule="auto"/>
        <w:jc w:val="center"/>
        <w:rPr>
          <w:rFonts w:ascii="Segoe Script" w:hAnsi="Segoe Script" w:cs="Times New Roman"/>
          <w:b/>
          <w:color w:val="632423" w:themeColor="accent2" w:themeShade="80"/>
          <w:sz w:val="28"/>
          <w:szCs w:val="28"/>
        </w:rPr>
      </w:pPr>
    </w:p>
    <w:p w:rsidR="00AE0E67" w:rsidRPr="00E17B08" w:rsidRDefault="00E63A3F" w:rsidP="00E17B0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63A3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15" o:spid="_x0000_s1029" type="#_x0000_t105" style="position:absolute;left:0;text-align:left;margin-left:242.25pt;margin-top:-26.25pt;width:4in;height:36pt;z-index:251679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" adj="20250,21263,16200" fillcolor="#f2dbdb [661]" strokecolor="#d99594 [1941]" strokeweight="2pt"/>
        </w:pic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6" o:spid="_x0000_s1028" type="#_x0000_t176" style="position:absolute;left:0;text-align:left;margin-left:-10.5pt;margin-top:-6.75pt;width:248.25pt;height:33pt;z-index:-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" fillcolor="#fde9d9 [665]" strokecolor="#d99594 [1941]" strokeweight="2pt"/>
        </w:pict>
      </w:r>
      <w:r w:rsidR="00E17B08" w:rsidRPr="00E17B0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З А Г А Д К И   О Т Г А Д А Й, </w:t>
      </w:r>
    </w:p>
    <w:p w:rsidR="00E17B08" w:rsidRPr="00E17B08" w:rsidRDefault="00E17B08" w:rsidP="00E17B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17B08" w:rsidRDefault="00E17B08" w:rsidP="00E17B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7B08" w:rsidRDefault="00E17B08" w:rsidP="00E17B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7B08" w:rsidRPr="00A85926" w:rsidRDefault="00E17B08" w:rsidP="00E17B08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Из какого аппарата</w:t>
      </w:r>
    </w:p>
    <w:p w:rsidR="00E17B08" w:rsidRPr="00A85926" w:rsidRDefault="00E17B08" w:rsidP="00DA50F6">
      <w:pPr>
        <w:spacing w:after="0" w:line="240" w:lineRule="auto"/>
        <w:rPr>
          <w:rFonts w:ascii="Arial" w:hAnsi="Arial" w:cs="Arial"/>
          <w:color w:val="D99594" w:themeColor="accent2" w:themeTint="99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Выдается нам зарплата…</w:t>
      </w:r>
      <w:r w:rsidRPr="00A85926">
        <w:rPr>
          <w:rFonts w:ascii="Arial" w:hAnsi="Arial" w:cs="Arial"/>
          <w:color w:val="D99594" w:themeColor="accent2" w:themeTint="99"/>
          <w:sz w:val="32"/>
          <w:szCs w:val="32"/>
        </w:rPr>
        <w:t>(банкомат)</w:t>
      </w:r>
    </w:p>
    <w:p w:rsidR="00E17B08" w:rsidRPr="00DA50F6" w:rsidRDefault="00E17B08" w:rsidP="00AE0E67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17B08" w:rsidRPr="00DA50F6" w:rsidRDefault="00E17B08" w:rsidP="00AE0E67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AE0E67" w:rsidRPr="00A85926" w:rsidRDefault="00AE0E67" w:rsidP="00AE0E67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Буду целыми, как в танке,</w:t>
      </w:r>
    </w:p>
    <w:p w:rsidR="00AE0E67" w:rsidRPr="00A85926" w:rsidRDefault="00AE0E67" w:rsidP="00AE0E67">
      <w:pPr>
        <w:spacing w:after="0" w:line="240" w:lineRule="auto"/>
        <w:rPr>
          <w:rFonts w:ascii="Arial" w:hAnsi="Arial" w:cs="Arial"/>
          <w:color w:val="D99594" w:themeColor="accent2" w:themeTint="99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Сбереженья ваши в …</w:t>
      </w:r>
      <w:r w:rsidR="00DA50F6" w:rsidRPr="00A85926">
        <w:rPr>
          <w:rFonts w:ascii="Arial" w:hAnsi="Arial" w:cs="Arial"/>
          <w:color w:val="5F497A" w:themeColor="accent4" w:themeShade="BF"/>
          <w:sz w:val="32"/>
          <w:szCs w:val="32"/>
        </w:rPr>
        <w:t xml:space="preserve">. </w:t>
      </w:r>
      <w:r w:rsidRPr="00A85926">
        <w:rPr>
          <w:rFonts w:ascii="Arial" w:hAnsi="Arial" w:cs="Arial"/>
          <w:color w:val="D99594" w:themeColor="accent2" w:themeTint="99"/>
          <w:sz w:val="32"/>
          <w:szCs w:val="32"/>
        </w:rPr>
        <w:t>(банке)</w:t>
      </w:r>
    </w:p>
    <w:p w:rsidR="00AE0E67" w:rsidRPr="00DA50F6" w:rsidRDefault="00AE0E67" w:rsidP="00AE0E67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AE0E67" w:rsidRPr="00DA50F6" w:rsidRDefault="00AE0E67" w:rsidP="00AE0E67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AE0E67" w:rsidRPr="00DA50F6" w:rsidRDefault="00AE0E67" w:rsidP="00AE0E67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AE0E67" w:rsidRPr="00A85926" w:rsidRDefault="00AE0E67" w:rsidP="00AE0E67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Чтоб хранить свои доходы</w:t>
      </w:r>
    </w:p>
    <w:p w:rsidR="00AE0E67" w:rsidRPr="00A85926" w:rsidRDefault="00AE0E67" w:rsidP="00AE0E67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На карманные расходы,</w:t>
      </w:r>
    </w:p>
    <w:p w:rsidR="00AE0E67" w:rsidRPr="00A85926" w:rsidRDefault="00AE0E67" w:rsidP="00AE0E67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Хрюшка требуется мне,</w:t>
      </w:r>
    </w:p>
    <w:p w:rsidR="00D050B9" w:rsidRPr="00DA50F6" w:rsidRDefault="00AE0E67" w:rsidP="00AE0E67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Та, что с дыркой на спине…</w:t>
      </w:r>
      <w:r w:rsidR="00DA50F6" w:rsidRPr="00A85926">
        <w:rPr>
          <w:rFonts w:ascii="Arial" w:hAnsi="Arial" w:cs="Arial"/>
          <w:color w:val="D99594" w:themeColor="accent2" w:themeTint="99"/>
          <w:sz w:val="32"/>
          <w:szCs w:val="32"/>
        </w:rPr>
        <w:t>(копилка)</w:t>
      </w:r>
    </w:p>
    <w:p w:rsidR="00DA50F6" w:rsidRDefault="008444A9" w:rsidP="00DA5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5926">
        <w:rPr>
          <w:rFonts w:ascii="Calibri" w:eastAsia="Times New Roman" w:hAnsi="Calibri" w:cs="Times New Roman"/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296545</wp:posOffset>
            </wp:positionV>
            <wp:extent cx="3228975" cy="2095500"/>
            <wp:effectExtent l="114300" t="76200" r="66675" b="95250"/>
            <wp:wrapThrough wrapText="bothSides">
              <wp:wrapPolygon edited="0">
                <wp:start x="-382" y="-785"/>
                <wp:lineTo x="-765" y="-393"/>
                <wp:lineTo x="-637" y="22385"/>
                <wp:lineTo x="21791" y="22385"/>
                <wp:lineTo x="21919" y="2749"/>
                <wp:lineTo x="21536" y="-196"/>
                <wp:lineTo x="21536" y="-785"/>
                <wp:lineTo x="-382" y="-785"/>
              </wp:wrapPolygon>
            </wp:wrapThrough>
            <wp:docPr id="4" name="Рисунок 4" descr="https://unitsys.ru/uts_files/images/article/1727/3272_extra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nitsys.ru/uts_files/images/article/1727/3272_extra_norm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2433" t="17359" r="12037" b="22396"/>
                    <a:stretch/>
                  </pic:blipFill>
                  <pic:spPr bwMode="auto">
                    <a:xfrm>
                      <a:off x="0" y="0"/>
                      <a:ext cx="3228975" cy="2095500"/>
                    </a:xfrm>
                    <a:prstGeom prst="rect">
                      <a:avLst/>
                    </a:prstGeom>
                    <a:noFill/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4589A" w:rsidRPr="00E17B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6953250</wp:posOffset>
            </wp:positionH>
            <wp:positionV relativeFrom="paragraph">
              <wp:posOffset>203835</wp:posOffset>
            </wp:positionV>
            <wp:extent cx="3006090" cy="2076450"/>
            <wp:effectExtent l="76200" t="38100" r="41910" b="95250"/>
            <wp:wrapThrough wrapText="bothSides">
              <wp:wrapPolygon edited="0">
                <wp:start x="-274" y="-396"/>
                <wp:lineTo x="-548" y="-198"/>
                <wp:lineTo x="-548" y="21996"/>
                <wp:lineTo x="-274" y="22393"/>
                <wp:lineTo x="21490" y="22393"/>
                <wp:lineTo x="21764" y="21996"/>
                <wp:lineTo x="21764" y="2972"/>
                <wp:lineTo x="21490" y="0"/>
                <wp:lineTo x="21490" y="-396"/>
                <wp:lineTo x="-274" y="-396"/>
              </wp:wrapPolygon>
            </wp:wrapThrough>
            <wp:docPr id="5" name="Рисунок 5" descr="https://edusnab.ru/upload/iblock/b0b/b0b23acbcea6f1039e7d6ebe231694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snab.ru/upload/iblock/b0b/b0b23acbcea6f1039e7d6ebe231694f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2414" t="13838" r="12068" b="21402"/>
                    <a:stretch/>
                  </pic:blipFill>
                  <pic:spPr bwMode="auto">
                    <a:xfrm>
                      <a:off x="0" y="0"/>
                      <a:ext cx="3006090" cy="207645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444A9" w:rsidRDefault="008444A9" w:rsidP="008444A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050B9" w:rsidRPr="00A85926" w:rsidRDefault="00D050B9" w:rsidP="00DA50F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Если денег накопить,</w:t>
      </w:r>
    </w:p>
    <w:p w:rsidR="00D050B9" w:rsidRPr="00A85926" w:rsidRDefault="00D050B9" w:rsidP="00E17B0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Можно многое купить:</w:t>
      </w:r>
    </w:p>
    <w:p w:rsidR="00D050B9" w:rsidRPr="00A85926" w:rsidRDefault="00D050B9" w:rsidP="00E17B0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Ездить можно на курорт,</w:t>
      </w:r>
    </w:p>
    <w:p w:rsidR="00D050B9" w:rsidRPr="00A85926" w:rsidRDefault="00D050B9" w:rsidP="00E17B0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Есть конфеты -  первый сорт,</w:t>
      </w:r>
    </w:p>
    <w:p w:rsidR="00D050B9" w:rsidRPr="00A85926" w:rsidRDefault="00D050B9" w:rsidP="00E17B0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Можно кушать виноград,</w:t>
      </w:r>
    </w:p>
    <w:p w:rsidR="00D050B9" w:rsidRPr="00A85926" w:rsidRDefault="00D050B9" w:rsidP="00E17B0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Вечеринки для ребят</w:t>
      </w:r>
    </w:p>
    <w:p w:rsidR="00D050B9" w:rsidRPr="00A85926" w:rsidRDefault="00D050B9" w:rsidP="00E17B0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Можно делать каждый день</w:t>
      </w:r>
    </w:p>
    <w:p w:rsidR="00D050B9" w:rsidRPr="00A85926" w:rsidRDefault="00D050B9" w:rsidP="00E17B0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(если делать вам не лень)…</w:t>
      </w:r>
    </w:p>
    <w:p w:rsidR="00D050B9" w:rsidRPr="00A85926" w:rsidRDefault="00D050B9" w:rsidP="008444A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Так что лучше экономить, чтобы все осуществить.</w:t>
      </w:r>
    </w:p>
    <w:p w:rsidR="00D050B9" w:rsidRPr="00A85926" w:rsidRDefault="00D050B9" w:rsidP="00E17B0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Экономика поможет</w:t>
      </w:r>
    </w:p>
    <w:p w:rsidR="0054589A" w:rsidRDefault="00D050B9" w:rsidP="00A8592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Деньги </w:t>
      </w:r>
      <w:r w:rsidR="00DA50F6" w:rsidRPr="00A85926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правильно копить</w:t>
      </w:r>
      <w:r w:rsidR="008444A9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!</w:t>
      </w:r>
    </w:p>
    <w:p w:rsidR="008444A9" w:rsidRDefault="00EF0ADA" w:rsidP="008444A9">
      <w:pPr>
        <w:spacing w:after="0" w:line="360" w:lineRule="auto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E17B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104775</wp:posOffset>
            </wp:positionV>
            <wp:extent cx="2464435" cy="1895475"/>
            <wp:effectExtent l="0" t="0" r="0" b="9525"/>
            <wp:wrapThrough wrapText="bothSides">
              <wp:wrapPolygon edited="0">
                <wp:start x="8348" y="0"/>
                <wp:lineTo x="7013" y="434"/>
                <wp:lineTo x="2505" y="3039"/>
                <wp:lineTo x="1670" y="4993"/>
                <wp:lineTo x="501" y="7164"/>
                <wp:lineTo x="0" y="9118"/>
                <wp:lineTo x="0" y="11723"/>
                <wp:lineTo x="167" y="14111"/>
                <wp:lineTo x="2338" y="18018"/>
                <wp:lineTo x="6846" y="21057"/>
                <wp:lineTo x="7514" y="21274"/>
                <wp:lineTo x="9517" y="21491"/>
                <wp:lineTo x="11855" y="21491"/>
                <wp:lineTo x="14025" y="21274"/>
                <wp:lineTo x="14526" y="21057"/>
                <wp:lineTo x="19034" y="18018"/>
                <wp:lineTo x="21038" y="14111"/>
                <wp:lineTo x="21372" y="11940"/>
                <wp:lineTo x="21372" y="9335"/>
                <wp:lineTo x="21038" y="7164"/>
                <wp:lineTo x="19535" y="4776"/>
                <wp:lineTo x="18867" y="3256"/>
                <wp:lineTo x="14359" y="434"/>
                <wp:lineTo x="13023" y="0"/>
                <wp:lineTo x="8348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6789" t="26438" r="31551" b="25748"/>
                    <a:stretch/>
                  </pic:blipFill>
                  <pic:spPr bwMode="auto">
                    <a:xfrm>
                      <a:off x="0" y="0"/>
                      <a:ext cx="2464435" cy="1895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444A9" w:rsidRDefault="008444A9" w:rsidP="008444A9">
      <w:pPr>
        <w:spacing w:after="0" w:line="360" w:lineRule="auto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444A9" w:rsidRDefault="008444A9" w:rsidP="008444A9">
      <w:pPr>
        <w:spacing w:after="0" w:line="360" w:lineRule="auto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444A9" w:rsidRDefault="008444A9" w:rsidP="008444A9">
      <w:pPr>
        <w:spacing w:after="0" w:line="360" w:lineRule="auto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444A9" w:rsidRDefault="008444A9" w:rsidP="008444A9">
      <w:pPr>
        <w:spacing w:after="0" w:line="360" w:lineRule="auto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444A9" w:rsidRDefault="008444A9" w:rsidP="008444A9">
      <w:pPr>
        <w:spacing w:after="0" w:line="360" w:lineRule="auto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444A9" w:rsidRDefault="008444A9" w:rsidP="008444A9">
      <w:pPr>
        <w:spacing w:after="0" w:line="360" w:lineRule="auto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8444A9" w:rsidRPr="00A85926" w:rsidRDefault="008444A9" w:rsidP="008444A9">
      <w:pPr>
        <w:spacing w:after="0" w:line="360" w:lineRule="auto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</w:p>
    <w:p w:rsidR="00E17B08" w:rsidRPr="00E17B08" w:rsidRDefault="00E63A3F" w:rsidP="00E17B0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pict>
          <v:shape id="Блок-схема: альтернативный процесс 8" o:spid="_x0000_s1027" type="#_x0000_t176" style="position:absolute;left:0;text-align:left;margin-left:-6.55pt;margin-top:-6.75pt;width:248.25pt;height:33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" fillcolor="#fdeada" strokecolor="#d99694" strokeweight="2pt"/>
        </w:pict>
      </w:r>
      <w:r w:rsidR="00E17B08" w:rsidRPr="00E17B08">
        <w:rPr>
          <w:rFonts w:ascii="Times New Roman" w:hAnsi="Times New Roman" w:cs="Times New Roman"/>
          <w:b/>
          <w:color w:val="C00000"/>
          <w:sz w:val="32"/>
          <w:szCs w:val="32"/>
        </w:rPr>
        <w:t>З А Д А Ч К И   П О Р Е Ш А Й</w:t>
      </w:r>
    </w:p>
    <w:p w:rsidR="00E17B08" w:rsidRPr="00E17B08" w:rsidRDefault="00E17B08" w:rsidP="00E17B0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E17B08" w:rsidRPr="00A85926" w:rsidRDefault="00E17B08" w:rsidP="005458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7B08" w:rsidRDefault="00E17B08" w:rsidP="00C418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7B08" w:rsidRPr="00A85926" w:rsidRDefault="00E17B08" w:rsidP="00E17B08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На товаре быть должна</w:t>
      </w:r>
    </w:p>
    <w:p w:rsidR="00E17B08" w:rsidRPr="00A85926" w:rsidRDefault="00E17B08" w:rsidP="00E17B08">
      <w:pPr>
        <w:spacing w:after="0" w:line="240" w:lineRule="auto"/>
        <w:rPr>
          <w:rFonts w:ascii="Arial" w:hAnsi="Arial" w:cs="Arial"/>
          <w:color w:val="D99594" w:themeColor="accent2" w:themeTint="99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 xml:space="preserve"> обязательно … </w:t>
      </w:r>
      <w:r w:rsidRPr="00A85926">
        <w:rPr>
          <w:rFonts w:ascii="Arial" w:hAnsi="Arial" w:cs="Arial"/>
          <w:color w:val="D99594" w:themeColor="accent2" w:themeTint="99"/>
          <w:sz w:val="32"/>
          <w:szCs w:val="32"/>
        </w:rPr>
        <w:t>(цена)</w:t>
      </w:r>
    </w:p>
    <w:p w:rsidR="00E17B08" w:rsidRPr="00582546" w:rsidRDefault="00E17B08" w:rsidP="00E17B0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54589A" w:rsidRPr="00582546" w:rsidRDefault="0054589A" w:rsidP="00E17B0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17B08" w:rsidRPr="00A85926" w:rsidRDefault="00E17B08" w:rsidP="00E17B0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17B08" w:rsidRPr="00A85926" w:rsidRDefault="00E17B08" w:rsidP="00E17B08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Люди ходят на базар:</w:t>
      </w:r>
    </w:p>
    <w:p w:rsidR="00E17B08" w:rsidRPr="00A85926" w:rsidRDefault="00E17B08" w:rsidP="00E17B0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Там дешевле весь</w:t>
      </w:r>
      <w:r w:rsidR="00DA50F6" w:rsidRPr="00A85926">
        <w:rPr>
          <w:rFonts w:ascii="Arial" w:hAnsi="Arial" w:cs="Arial"/>
          <w:color w:val="5F497A" w:themeColor="accent4" w:themeShade="BF"/>
          <w:sz w:val="32"/>
          <w:szCs w:val="32"/>
        </w:rPr>
        <w:t xml:space="preserve">…  </w:t>
      </w:r>
      <w:r w:rsidRPr="00A85926">
        <w:rPr>
          <w:rFonts w:ascii="Arial" w:hAnsi="Arial" w:cs="Arial"/>
          <w:color w:val="D99594" w:themeColor="accent2" w:themeTint="99"/>
          <w:sz w:val="32"/>
          <w:szCs w:val="32"/>
        </w:rPr>
        <w:t>(товар)</w:t>
      </w:r>
    </w:p>
    <w:p w:rsidR="00E17B08" w:rsidRPr="00A85926" w:rsidRDefault="00E17B08" w:rsidP="00C418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7B08" w:rsidRPr="00A85926" w:rsidRDefault="00E17B08" w:rsidP="00C418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189A" w:rsidRPr="00582546" w:rsidRDefault="00C4189A" w:rsidP="00C418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589A" w:rsidRPr="00A85926" w:rsidRDefault="0054589A" w:rsidP="0054589A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Это крупный магазин,</w:t>
      </w:r>
    </w:p>
    <w:p w:rsidR="0054589A" w:rsidRPr="00A85926" w:rsidRDefault="0054589A" w:rsidP="0054589A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У него не счесть витрин.</w:t>
      </w:r>
    </w:p>
    <w:p w:rsidR="00A85926" w:rsidRPr="00A85926" w:rsidRDefault="0054589A" w:rsidP="0054589A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 xml:space="preserve">Все найдется на прилавке, </w:t>
      </w:r>
    </w:p>
    <w:p w:rsidR="0054589A" w:rsidRPr="00A85926" w:rsidRDefault="0054589A" w:rsidP="0054589A">
      <w:pPr>
        <w:spacing w:after="0" w:line="240" w:lineRule="auto"/>
        <w:rPr>
          <w:rFonts w:ascii="Arial" w:hAnsi="Arial" w:cs="Arial"/>
          <w:color w:val="5F497A" w:themeColor="accent4" w:themeShade="BF"/>
          <w:sz w:val="32"/>
          <w:szCs w:val="32"/>
        </w:rPr>
      </w:pPr>
      <w:r w:rsidRPr="00A85926">
        <w:rPr>
          <w:rFonts w:ascii="Arial" w:hAnsi="Arial" w:cs="Arial"/>
          <w:color w:val="5F497A" w:themeColor="accent4" w:themeShade="BF"/>
          <w:sz w:val="32"/>
          <w:szCs w:val="32"/>
        </w:rPr>
        <w:t>от одежды до булавки</w:t>
      </w:r>
      <w:r w:rsidR="00A85926" w:rsidRPr="00A85926">
        <w:rPr>
          <w:rFonts w:ascii="Arial" w:hAnsi="Arial" w:cs="Arial"/>
          <w:color w:val="5F497A" w:themeColor="accent4" w:themeShade="BF"/>
          <w:sz w:val="32"/>
          <w:szCs w:val="32"/>
        </w:rPr>
        <w:t>…</w:t>
      </w:r>
    </w:p>
    <w:p w:rsidR="0054589A" w:rsidRPr="00A85926" w:rsidRDefault="00A85926" w:rsidP="00A85926">
      <w:pPr>
        <w:spacing w:after="0" w:line="240" w:lineRule="auto"/>
        <w:jc w:val="right"/>
        <w:rPr>
          <w:rFonts w:ascii="Arial" w:hAnsi="Arial" w:cs="Arial"/>
          <w:color w:val="D99594" w:themeColor="accent2" w:themeTint="99"/>
          <w:sz w:val="32"/>
          <w:szCs w:val="32"/>
        </w:rPr>
      </w:pPr>
      <w:r w:rsidRPr="00A85926">
        <w:rPr>
          <w:rFonts w:ascii="Arial" w:hAnsi="Arial" w:cs="Arial"/>
          <w:color w:val="D99594" w:themeColor="accent2" w:themeTint="99"/>
          <w:sz w:val="32"/>
          <w:szCs w:val="32"/>
        </w:rPr>
        <w:t>(супермаркет)</w:t>
      </w:r>
    </w:p>
    <w:p w:rsidR="00C4189A" w:rsidRPr="00C4189A" w:rsidRDefault="00C4189A" w:rsidP="00EF0A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4189A" w:rsidRPr="00C4189A" w:rsidSect="00C4189A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55B" w:rsidRDefault="006D555B" w:rsidP="0054589A">
      <w:pPr>
        <w:spacing w:after="0" w:line="240" w:lineRule="auto"/>
      </w:pPr>
      <w:r>
        <w:separator/>
      </w:r>
    </w:p>
  </w:endnote>
  <w:endnote w:type="continuationSeparator" w:id="1">
    <w:p w:rsidR="006D555B" w:rsidRDefault="006D555B" w:rsidP="00545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55B" w:rsidRDefault="006D555B" w:rsidP="0054589A">
      <w:pPr>
        <w:spacing w:after="0" w:line="240" w:lineRule="auto"/>
      </w:pPr>
      <w:r>
        <w:separator/>
      </w:r>
    </w:p>
  </w:footnote>
  <w:footnote w:type="continuationSeparator" w:id="1">
    <w:p w:rsidR="006D555B" w:rsidRDefault="006D555B" w:rsidP="00545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4EEC"/>
    <w:rsid w:val="003D6035"/>
    <w:rsid w:val="0054589A"/>
    <w:rsid w:val="00553AC6"/>
    <w:rsid w:val="00557175"/>
    <w:rsid w:val="00582546"/>
    <w:rsid w:val="006379CD"/>
    <w:rsid w:val="006D555B"/>
    <w:rsid w:val="00764EEC"/>
    <w:rsid w:val="007D0839"/>
    <w:rsid w:val="008444A9"/>
    <w:rsid w:val="00A85926"/>
    <w:rsid w:val="00AE0E67"/>
    <w:rsid w:val="00C27D36"/>
    <w:rsid w:val="00C4189A"/>
    <w:rsid w:val="00D050B9"/>
    <w:rsid w:val="00DA50F6"/>
    <w:rsid w:val="00DA7ED0"/>
    <w:rsid w:val="00E17B08"/>
    <w:rsid w:val="00E63A3F"/>
    <w:rsid w:val="00EF0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605]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8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5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589A"/>
  </w:style>
  <w:style w:type="paragraph" w:styleId="a7">
    <w:name w:val="footer"/>
    <w:basedOn w:val="a"/>
    <w:link w:val="a8"/>
    <w:uiPriority w:val="99"/>
    <w:unhideWhenUsed/>
    <w:rsid w:val="00545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58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04A3A-BB6D-4F81-99C0-9E9683AE3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Дайджест Финансовая грамотность дошкольников.dotx</Template>
  <TotalTime>10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sgtui8</dc:creator>
  <cp:lastModifiedBy>Admin</cp:lastModifiedBy>
  <cp:revision>2</cp:revision>
  <cp:lastPrinted>2021-11-17T16:20:00Z</cp:lastPrinted>
  <dcterms:created xsi:type="dcterms:W3CDTF">2021-11-19T07:00:00Z</dcterms:created>
  <dcterms:modified xsi:type="dcterms:W3CDTF">2021-11-19T07:00:00Z</dcterms:modified>
</cp:coreProperties>
</file>